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C4514" w14:textId="77777777" w:rsidR="00324068" w:rsidRPr="00324068" w:rsidRDefault="00324068" w:rsidP="00DF7BBE">
      <w:pPr>
        <w:rPr>
          <w:color w:val="808080" w:themeColor="background1" w:themeShade="80"/>
          <w:lang w:val="de-DE"/>
        </w:rPr>
      </w:pPr>
    </w:p>
    <w:p w14:paraId="3A06B671" w14:textId="77777777" w:rsidR="00324068" w:rsidRPr="00324068" w:rsidRDefault="00324068" w:rsidP="00324068">
      <w:pPr>
        <w:ind w:left="-567"/>
        <w:rPr>
          <w:color w:val="808080" w:themeColor="background1" w:themeShade="80"/>
          <w:lang w:val="de-DE"/>
        </w:rPr>
      </w:pPr>
    </w:p>
    <w:p w14:paraId="2E91D6A2" w14:textId="77777777" w:rsidR="00595B8C" w:rsidRPr="00687E37" w:rsidRDefault="00595B8C">
      <w:pPr>
        <w:rPr>
          <w:lang w:val="de-DE"/>
        </w:rPr>
      </w:pPr>
    </w:p>
    <w:tbl>
      <w:tblPr>
        <w:tblStyle w:val="Tabela-Siatka"/>
        <w:tblW w:w="13908" w:type="dxa"/>
        <w:tblInd w:w="-572" w:type="dxa"/>
        <w:tblLook w:val="04A0" w:firstRow="1" w:lastRow="0" w:firstColumn="1" w:lastColumn="0" w:noHBand="0" w:noVBand="1"/>
      </w:tblPr>
      <w:tblGrid>
        <w:gridCol w:w="1295"/>
        <w:gridCol w:w="3742"/>
        <w:gridCol w:w="4705"/>
        <w:gridCol w:w="4166"/>
      </w:tblGrid>
      <w:tr w:rsidR="006F2063" w:rsidRPr="00687E37" w14:paraId="138EB2BD" w14:textId="58E6C48C" w:rsidTr="006F2063">
        <w:tc>
          <w:tcPr>
            <w:tcW w:w="1295" w:type="dxa"/>
            <w:vAlign w:val="center"/>
          </w:tcPr>
          <w:p w14:paraId="5C45679D" w14:textId="4F8DFA2D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b/>
                <w:bCs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szCs w:val="22"/>
                <w:lang w:val="de-DE"/>
              </w:rPr>
              <w:t>Figure no.</w:t>
            </w:r>
          </w:p>
        </w:tc>
        <w:tc>
          <w:tcPr>
            <w:tcW w:w="3742" w:type="dxa"/>
            <w:vAlign w:val="center"/>
          </w:tcPr>
          <w:p w14:paraId="6DA4E20D" w14:textId="2FA28C98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b/>
                <w:bCs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szCs w:val="22"/>
                <w:lang w:val="de-DE"/>
              </w:rPr>
              <w:t>Caption</w:t>
            </w:r>
          </w:p>
        </w:tc>
        <w:tc>
          <w:tcPr>
            <w:tcW w:w="4705" w:type="dxa"/>
            <w:vAlign w:val="center"/>
          </w:tcPr>
          <w:p w14:paraId="6980FBC4" w14:textId="34F393F7" w:rsidR="006F2063" w:rsidRPr="00275320" w:rsidRDefault="006F2063" w:rsidP="003B0047">
            <w:pPr>
              <w:spacing w:line="360" w:lineRule="auto"/>
              <w:rPr>
                <w:rFonts w:asciiTheme="minorHAnsi" w:hAnsiTheme="minorHAnsi" w:cstheme="minorHAnsi"/>
                <w:b/>
                <w:bCs/>
                <w:szCs w:val="22"/>
                <w:lang w:val="en-US"/>
              </w:rPr>
            </w:pPr>
            <w:r w:rsidRPr="00275320">
              <w:rPr>
                <w:rFonts w:asciiTheme="minorHAnsi" w:hAnsiTheme="minorHAnsi" w:cstheme="minorHAnsi"/>
                <w:b/>
                <w:bCs/>
                <w:szCs w:val="22"/>
                <w:lang w:val="en-US"/>
              </w:rPr>
              <w:t>Alt text (ca 150 signs including spaces)</w:t>
            </w:r>
          </w:p>
        </w:tc>
        <w:tc>
          <w:tcPr>
            <w:tcW w:w="4166" w:type="dxa"/>
            <w:vAlign w:val="center"/>
          </w:tcPr>
          <w:p w14:paraId="280F07CD" w14:textId="38BE328F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b/>
                <w:bCs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szCs w:val="22"/>
                <w:lang w:val="de-DE"/>
              </w:rPr>
              <w:t>Long description (OPTIONAL)</w:t>
            </w:r>
          </w:p>
        </w:tc>
      </w:tr>
      <w:tr w:rsidR="006F2063" w:rsidRPr="00687E37" w14:paraId="2786A79F" w14:textId="63AB0E40" w:rsidTr="006F2063">
        <w:tc>
          <w:tcPr>
            <w:tcW w:w="1295" w:type="dxa"/>
          </w:tcPr>
          <w:p w14:paraId="13BB3018" w14:textId="10835863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0F30CD9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5E4B7DD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344E91B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5A5E41AE" w14:textId="45397CAA" w:rsidTr="006F2063">
        <w:tc>
          <w:tcPr>
            <w:tcW w:w="1295" w:type="dxa"/>
          </w:tcPr>
          <w:p w14:paraId="70578996" w14:textId="19E28650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9462D1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443D817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970556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4E1E55B1" w14:textId="758953D7" w:rsidTr="006F2063">
        <w:tc>
          <w:tcPr>
            <w:tcW w:w="1295" w:type="dxa"/>
          </w:tcPr>
          <w:p w14:paraId="4AB7AB5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0335FD4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4943701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30624FE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0CDD8788" w14:textId="469F0616" w:rsidTr="006F2063">
        <w:tc>
          <w:tcPr>
            <w:tcW w:w="1295" w:type="dxa"/>
          </w:tcPr>
          <w:p w14:paraId="768AEFB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4B1C18D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FF1378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5DB95F4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058EF4D1" w14:textId="2B89B044" w:rsidTr="006F2063">
        <w:tc>
          <w:tcPr>
            <w:tcW w:w="1295" w:type="dxa"/>
          </w:tcPr>
          <w:p w14:paraId="3C8EAC4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4872F2D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7CDBB31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5C3BE96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2A84C1D3" w14:textId="017535CA" w:rsidTr="006F2063">
        <w:tc>
          <w:tcPr>
            <w:tcW w:w="1295" w:type="dxa"/>
          </w:tcPr>
          <w:p w14:paraId="75CF4AD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C784BC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E006B1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089D2A0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7F8E576D" w14:textId="1062F9E3" w:rsidTr="006F2063">
        <w:tc>
          <w:tcPr>
            <w:tcW w:w="1295" w:type="dxa"/>
          </w:tcPr>
          <w:p w14:paraId="743ADDB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1157FFA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77F8A68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0192B2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2F42A2C7" w14:textId="209A5E44" w:rsidTr="006F2063">
        <w:tc>
          <w:tcPr>
            <w:tcW w:w="1295" w:type="dxa"/>
          </w:tcPr>
          <w:p w14:paraId="75605AF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0C8DA51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31045A8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5D1F0AB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137F82C9" w14:textId="0AEA777B" w:rsidTr="006F2063">
        <w:tc>
          <w:tcPr>
            <w:tcW w:w="1295" w:type="dxa"/>
          </w:tcPr>
          <w:p w14:paraId="795BFFA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96B900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E80EE7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5FF6663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FC7306C" w14:textId="0ABC8FEC" w:rsidTr="006F2063">
        <w:tc>
          <w:tcPr>
            <w:tcW w:w="1295" w:type="dxa"/>
          </w:tcPr>
          <w:p w14:paraId="46CB977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0B7ED7D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C2B5FF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7EEA03D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57005C4F" w14:textId="72A1FDEF" w:rsidTr="006F2063">
        <w:tc>
          <w:tcPr>
            <w:tcW w:w="1295" w:type="dxa"/>
          </w:tcPr>
          <w:p w14:paraId="67C648A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CDD243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AC29EF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B97A7E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1F8CEF94" w14:textId="1410CF97" w:rsidTr="006F2063">
        <w:tc>
          <w:tcPr>
            <w:tcW w:w="1295" w:type="dxa"/>
          </w:tcPr>
          <w:p w14:paraId="565EF56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13FA665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833CD6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3F88DB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0E7A2307" w14:textId="5160EE8F" w:rsidTr="006F2063">
        <w:tc>
          <w:tcPr>
            <w:tcW w:w="1295" w:type="dxa"/>
          </w:tcPr>
          <w:p w14:paraId="4AE2F66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0014725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2B72422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0EACB85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567BFCDB" w14:textId="1327E980" w:rsidTr="006F2063">
        <w:tc>
          <w:tcPr>
            <w:tcW w:w="1295" w:type="dxa"/>
          </w:tcPr>
          <w:p w14:paraId="1FD5D1A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8D9255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D79AE5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7D35807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FD4FD64" w14:textId="088DE1BF" w:rsidTr="006F2063">
        <w:tc>
          <w:tcPr>
            <w:tcW w:w="1295" w:type="dxa"/>
          </w:tcPr>
          <w:p w14:paraId="37CD467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915290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BD4F88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61A1CC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1283ADD5" w14:textId="72CDCCB6" w:rsidTr="006F2063">
        <w:tc>
          <w:tcPr>
            <w:tcW w:w="1295" w:type="dxa"/>
          </w:tcPr>
          <w:p w14:paraId="6B66E7C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5D6779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FB69B9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5C334F9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A045809" w14:textId="378115DE" w:rsidTr="006F2063">
        <w:tc>
          <w:tcPr>
            <w:tcW w:w="1295" w:type="dxa"/>
          </w:tcPr>
          <w:p w14:paraId="70C1526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43828FC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2D1DF9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E30C07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EB361D5" w14:textId="5F544E66" w:rsidTr="006F2063">
        <w:tc>
          <w:tcPr>
            <w:tcW w:w="1295" w:type="dxa"/>
          </w:tcPr>
          <w:p w14:paraId="271B0C9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3BF370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9AFD60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0508FA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EFF2C9D" w14:textId="6DA4938C" w:rsidTr="006F2063">
        <w:tc>
          <w:tcPr>
            <w:tcW w:w="1295" w:type="dxa"/>
          </w:tcPr>
          <w:p w14:paraId="5B63898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14A0C63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76E0ACE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5DBD486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14138A5E" w14:textId="4190BDCA" w:rsidTr="006F2063">
        <w:tc>
          <w:tcPr>
            <w:tcW w:w="1295" w:type="dxa"/>
          </w:tcPr>
          <w:p w14:paraId="3D215C3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43DA666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2C97ED9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8CDC4B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6BB0360" w14:textId="38FFEA75" w:rsidTr="006F2063">
        <w:tc>
          <w:tcPr>
            <w:tcW w:w="1295" w:type="dxa"/>
          </w:tcPr>
          <w:p w14:paraId="1595B7C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BB87B6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5F63E38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CD265C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9B206E5" w14:textId="3E96F32F" w:rsidTr="006F2063">
        <w:tc>
          <w:tcPr>
            <w:tcW w:w="1295" w:type="dxa"/>
          </w:tcPr>
          <w:p w14:paraId="78152D3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F74E85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2301CBD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3FFC29E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43FAF109" w14:textId="47DFE52C" w:rsidTr="006F2063">
        <w:tc>
          <w:tcPr>
            <w:tcW w:w="1295" w:type="dxa"/>
          </w:tcPr>
          <w:p w14:paraId="622329E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7A0C68F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4925012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73679E8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EB9091C" w14:textId="693A71B2" w:rsidTr="006F2063">
        <w:tc>
          <w:tcPr>
            <w:tcW w:w="1295" w:type="dxa"/>
          </w:tcPr>
          <w:p w14:paraId="7C83921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E878EE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18165E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022897D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4608604C" w14:textId="6A564608" w:rsidTr="006F2063">
        <w:tc>
          <w:tcPr>
            <w:tcW w:w="1295" w:type="dxa"/>
          </w:tcPr>
          <w:p w14:paraId="08EE1D8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1EFBB2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54ECA63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0AC997D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1EC7E9EA" w14:textId="72D227E1" w:rsidTr="006F2063">
        <w:tc>
          <w:tcPr>
            <w:tcW w:w="1295" w:type="dxa"/>
          </w:tcPr>
          <w:p w14:paraId="55EF47A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79C8FB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2C41FBE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0350E5B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E6631AF" w14:textId="51896470" w:rsidTr="006F2063">
        <w:tc>
          <w:tcPr>
            <w:tcW w:w="1295" w:type="dxa"/>
          </w:tcPr>
          <w:p w14:paraId="2F861DF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4737588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314C12C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EDEF70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7D9318FD" w14:textId="6AB8A0CF" w:rsidTr="006F2063">
        <w:tc>
          <w:tcPr>
            <w:tcW w:w="1295" w:type="dxa"/>
          </w:tcPr>
          <w:p w14:paraId="417C375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5647FF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B8EF64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7FE256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781A8AB1" w14:textId="7BEDB216" w:rsidTr="006F2063">
        <w:tc>
          <w:tcPr>
            <w:tcW w:w="1295" w:type="dxa"/>
          </w:tcPr>
          <w:p w14:paraId="22E416E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34F8E4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3E115AD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8D5F5B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07AFE29A" w14:textId="73416EAF" w:rsidTr="006F2063">
        <w:tc>
          <w:tcPr>
            <w:tcW w:w="1295" w:type="dxa"/>
          </w:tcPr>
          <w:p w14:paraId="2EE1E82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B945A7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755E69F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304028A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17CD8C7" w14:textId="2864A341" w:rsidTr="006F2063">
        <w:tc>
          <w:tcPr>
            <w:tcW w:w="1295" w:type="dxa"/>
          </w:tcPr>
          <w:p w14:paraId="4A6A3D7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8C4193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4608B11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37D7AF8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48C4E78D" w14:textId="6874DF39" w:rsidTr="006F2063">
        <w:tc>
          <w:tcPr>
            <w:tcW w:w="1295" w:type="dxa"/>
          </w:tcPr>
          <w:p w14:paraId="7D36426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59EF54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5E34D97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6A4751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74090B46" w14:textId="4E2D801F" w:rsidTr="006F2063">
        <w:tc>
          <w:tcPr>
            <w:tcW w:w="1295" w:type="dxa"/>
          </w:tcPr>
          <w:p w14:paraId="5EDE822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1934EB9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E3EC14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299140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F19C9E3" w14:textId="05A1560A" w:rsidTr="006F2063">
        <w:tc>
          <w:tcPr>
            <w:tcW w:w="1295" w:type="dxa"/>
          </w:tcPr>
          <w:p w14:paraId="69A864E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7C32C30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42710C0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96E71C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22B2D98" w14:textId="3D0FEFAE" w:rsidTr="006F2063">
        <w:tc>
          <w:tcPr>
            <w:tcW w:w="1295" w:type="dxa"/>
          </w:tcPr>
          <w:p w14:paraId="7AD1035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F7A83D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5A218BF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276AC0E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10CDF3EA" w14:textId="457622F9" w:rsidTr="006F2063">
        <w:tc>
          <w:tcPr>
            <w:tcW w:w="1295" w:type="dxa"/>
          </w:tcPr>
          <w:p w14:paraId="13ECB25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7A81FB8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79C7BE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0287CE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26F2674" w14:textId="0C4B9617" w:rsidTr="006F2063">
        <w:tc>
          <w:tcPr>
            <w:tcW w:w="1295" w:type="dxa"/>
          </w:tcPr>
          <w:p w14:paraId="1F27D4A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615B6C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A12AFC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AC9955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581B480B" w14:textId="32742D03" w:rsidTr="006F2063">
        <w:tc>
          <w:tcPr>
            <w:tcW w:w="1295" w:type="dxa"/>
          </w:tcPr>
          <w:p w14:paraId="72208C6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5B81AB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2E5FF0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2DEF9B3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4D1A4125" w14:textId="5C225FA0" w:rsidTr="006F2063">
        <w:tc>
          <w:tcPr>
            <w:tcW w:w="1295" w:type="dxa"/>
          </w:tcPr>
          <w:p w14:paraId="1F62F3F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236889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71233A0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2DBB646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0196DFA" w14:textId="09069C42" w:rsidTr="006F2063">
        <w:tc>
          <w:tcPr>
            <w:tcW w:w="1295" w:type="dxa"/>
          </w:tcPr>
          <w:p w14:paraId="16DCD02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029B29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4AB566E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5DA53A3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50B05F3" w14:textId="26B7FAB9" w:rsidTr="006F2063">
        <w:tc>
          <w:tcPr>
            <w:tcW w:w="1295" w:type="dxa"/>
          </w:tcPr>
          <w:p w14:paraId="02A2943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21CAF1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175C62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7B1A466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0DB6640A" w14:textId="3A0BA3ED" w:rsidTr="006F2063">
        <w:tc>
          <w:tcPr>
            <w:tcW w:w="1295" w:type="dxa"/>
          </w:tcPr>
          <w:p w14:paraId="4C4D954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7641D9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36D0B43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B9C921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403665F6" w14:textId="709D51C5" w:rsidTr="006F2063">
        <w:tc>
          <w:tcPr>
            <w:tcW w:w="1295" w:type="dxa"/>
          </w:tcPr>
          <w:p w14:paraId="1124E23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4F08424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AE2C0B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5E56F57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5A01853D" w14:textId="4913BCA8" w:rsidTr="006F2063">
        <w:tc>
          <w:tcPr>
            <w:tcW w:w="1295" w:type="dxa"/>
          </w:tcPr>
          <w:p w14:paraId="4AC5943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18D4B75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338B350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5395E7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13137A03" w14:textId="54EA92A3" w:rsidTr="006F2063">
        <w:tc>
          <w:tcPr>
            <w:tcW w:w="1295" w:type="dxa"/>
          </w:tcPr>
          <w:p w14:paraId="3EF7987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BA00A7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5BEEBF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6085E0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9110143" w14:textId="4A0BA162" w:rsidTr="006F2063">
        <w:tc>
          <w:tcPr>
            <w:tcW w:w="1295" w:type="dxa"/>
          </w:tcPr>
          <w:p w14:paraId="433DAC1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000726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C32D20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3B3B15F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0B83E71E" w14:textId="64C5F3F3" w:rsidTr="006F2063">
        <w:tc>
          <w:tcPr>
            <w:tcW w:w="1295" w:type="dxa"/>
          </w:tcPr>
          <w:p w14:paraId="73BACEB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099940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7ED1B8D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92CA7F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71B1E37" w14:textId="61347DC7" w:rsidTr="006F2063">
        <w:tc>
          <w:tcPr>
            <w:tcW w:w="1295" w:type="dxa"/>
          </w:tcPr>
          <w:p w14:paraId="4299E0C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45125F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582AF96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35CA2D5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99ED513" w14:textId="283A0141" w:rsidTr="006F2063">
        <w:tc>
          <w:tcPr>
            <w:tcW w:w="1295" w:type="dxa"/>
          </w:tcPr>
          <w:p w14:paraId="7439533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639CCD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274B4D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544ED94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6D3D9FD" w14:textId="6FF166C1" w:rsidTr="006F2063">
        <w:tc>
          <w:tcPr>
            <w:tcW w:w="1295" w:type="dxa"/>
          </w:tcPr>
          <w:p w14:paraId="6546F7C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E9BA21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3A5692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AFFF9A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039835F4" w14:textId="6918E869" w:rsidTr="006F2063">
        <w:tc>
          <w:tcPr>
            <w:tcW w:w="1295" w:type="dxa"/>
          </w:tcPr>
          <w:p w14:paraId="106D0B8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4260A45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08D9D7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7B98EA3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7A0ACDF" w14:textId="345D6924" w:rsidTr="006F2063">
        <w:tc>
          <w:tcPr>
            <w:tcW w:w="1295" w:type="dxa"/>
          </w:tcPr>
          <w:p w14:paraId="06AC38D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180DC31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302EC3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7E974FF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4451ADE7" w14:textId="0DE46272" w:rsidTr="006F2063">
        <w:tc>
          <w:tcPr>
            <w:tcW w:w="1295" w:type="dxa"/>
          </w:tcPr>
          <w:p w14:paraId="2C0033C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1ECFF73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2B4BFE9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0DA1787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F89C46D" w14:textId="06977142" w:rsidTr="006F2063">
        <w:tc>
          <w:tcPr>
            <w:tcW w:w="1295" w:type="dxa"/>
          </w:tcPr>
          <w:p w14:paraId="0D3939A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764FAC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27F598F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7AE0A66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48D8D22B" w14:textId="175C8474" w:rsidTr="006F2063">
        <w:tc>
          <w:tcPr>
            <w:tcW w:w="1295" w:type="dxa"/>
          </w:tcPr>
          <w:p w14:paraId="4FAD24B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406602B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248384A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5352111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080E66F7" w14:textId="0E673724" w:rsidTr="006F2063">
        <w:tc>
          <w:tcPr>
            <w:tcW w:w="1295" w:type="dxa"/>
          </w:tcPr>
          <w:p w14:paraId="4136454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A0D05B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40A0410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28BB1CF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5AB25934" w14:textId="2D542FF7" w:rsidTr="006F2063">
        <w:tc>
          <w:tcPr>
            <w:tcW w:w="1295" w:type="dxa"/>
          </w:tcPr>
          <w:p w14:paraId="6A94435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4E74B7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4848358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1C0DB9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0F926669" w14:textId="2EB506EC" w:rsidTr="006F2063">
        <w:tc>
          <w:tcPr>
            <w:tcW w:w="1295" w:type="dxa"/>
          </w:tcPr>
          <w:p w14:paraId="4CE253E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1B9B0D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BC10AF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71D7681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2D3B587D" w14:textId="6FC245AD" w:rsidTr="006F2063">
        <w:tc>
          <w:tcPr>
            <w:tcW w:w="1295" w:type="dxa"/>
          </w:tcPr>
          <w:p w14:paraId="157836D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FDCAEE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02E6A6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0AF7E49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5638BF2F" w14:textId="6308B670" w:rsidTr="006F2063">
        <w:tc>
          <w:tcPr>
            <w:tcW w:w="1295" w:type="dxa"/>
          </w:tcPr>
          <w:p w14:paraId="20C4E75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CEC54B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517AD55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04BDB2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7719902A" w14:textId="59223ECE" w:rsidTr="006F2063">
        <w:tc>
          <w:tcPr>
            <w:tcW w:w="1295" w:type="dxa"/>
          </w:tcPr>
          <w:p w14:paraId="7E9624E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111E62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6B7C10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1D0390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2212448" w14:textId="7C29AE37" w:rsidTr="006F2063">
        <w:tc>
          <w:tcPr>
            <w:tcW w:w="1295" w:type="dxa"/>
          </w:tcPr>
          <w:p w14:paraId="1DD90FE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B437B7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56E5463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60D75E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7980076A" w14:textId="2D711DEC" w:rsidTr="006F2063">
        <w:tc>
          <w:tcPr>
            <w:tcW w:w="1295" w:type="dxa"/>
          </w:tcPr>
          <w:p w14:paraId="244CA68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B9DEFD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506368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795BC0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21E53747" w14:textId="765A40F6" w:rsidTr="006F2063">
        <w:tc>
          <w:tcPr>
            <w:tcW w:w="1295" w:type="dxa"/>
          </w:tcPr>
          <w:p w14:paraId="61AC133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16B32D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288A9C4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7F7B0BF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1AA757D5" w14:textId="2E86BA1B" w:rsidTr="006F2063">
        <w:tc>
          <w:tcPr>
            <w:tcW w:w="1295" w:type="dxa"/>
          </w:tcPr>
          <w:p w14:paraId="4A8781C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4B8B45C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3901A96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019E5A4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44591940" w14:textId="32FA1FAC" w:rsidTr="006F2063">
        <w:tc>
          <w:tcPr>
            <w:tcW w:w="1295" w:type="dxa"/>
          </w:tcPr>
          <w:p w14:paraId="7E43F7E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108A117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BCDC7A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09DE71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28B8901F" w14:textId="04B67DDD" w:rsidTr="006F2063">
        <w:tc>
          <w:tcPr>
            <w:tcW w:w="1295" w:type="dxa"/>
          </w:tcPr>
          <w:p w14:paraId="61B4378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9C29B8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9D50B9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8073AA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59DD7B7" w14:textId="78633CA3" w:rsidTr="006F2063">
        <w:tc>
          <w:tcPr>
            <w:tcW w:w="1295" w:type="dxa"/>
          </w:tcPr>
          <w:p w14:paraId="2FDBBF8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1C4F857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31BF335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21A3D1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494473DC" w14:textId="13A66936" w:rsidTr="006F2063">
        <w:tc>
          <w:tcPr>
            <w:tcW w:w="1295" w:type="dxa"/>
          </w:tcPr>
          <w:p w14:paraId="7CE1374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713394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789042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721EE58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0561C1A8" w14:textId="26584CA1" w:rsidTr="006F2063">
        <w:tc>
          <w:tcPr>
            <w:tcW w:w="1295" w:type="dxa"/>
          </w:tcPr>
          <w:p w14:paraId="226C3A2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D00C2F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1453A4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2480753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0DBF4F7A" w14:textId="6F1D5F59" w:rsidTr="006F2063">
        <w:tc>
          <w:tcPr>
            <w:tcW w:w="1295" w:type="dxa"/>
          </w:tcPr>
          <w:p w14:paraId="7CCD457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9EF1A0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4C788E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54DFC52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77964A3" w14:textId="279B51B2" w:rsidTr="006F2063">
        <w:tc>
          <w:tcPr>
            <w:tcW w:w="1295" w:type="dxa"/>
          </w:tcPr>
          <w:p w14:paraId="0A6CE04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0DE5E39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47589D6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0C99DC0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5D8D1AE3" w14:textId="059BB605" w:rsidTr="006F2063">
        <w:tc>
          <w:tcPr>
            <w:tcW w:w="1295" w:type="dxa"/>
          </w:tcPr>
          <w:p w14:paraId="479DCCE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0BCA690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F2CD4D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1A2826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8492393" w14:textId="1270B5A8" w:rsidTr="006F2063">
        <w:tc>
          <w:tcPr>
            <w:tcW w:w="1295" w:type="dxa"/>
          </w:tcPr>
          <w:p w14:paraId="76DAA8D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D8B8E5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2DE0FB8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08F5AF8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47D479EE" w14:textId="545B51B7" w:rsidTr="006F2063">
        <w:tc>
          <w:tcPr>
            <w:tcW w:w="1295" w:type="dxa"/>
          </w:tcPr>
          <w:p w14:paraId="6F68CB5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24DD12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E5C90A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E5AAF7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2D839DFD" w14:textId="080B890F" w:rsidTr="006F2063">
        <w:tc>
          <w:tcPr>
            <w:tcW w:w="1295" w:type="dxa"/>
          </w:tcPr>
          <w:p w14:paraId="3C2191F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EEAAB6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3BBF022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3D95C9D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2A1F7799" w14:textId="366CD1DD" w:rsidTr="006F2063">
        <w:tc>
          <w:tcPr>
            <w:tcW w:w="1295" w:type="dxa"/>
          </w:tcPr>
          <w:p w14:paraId="0DC64AB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0B2C9B4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494ED6D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07BBCAD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211103CF" w14:textId="4A60DBB1" w:rsidTr="006F2063">
        <w:tc>
          <w:tcPr>
            <w:tcW w:w="1295" w:type="dxa"/>
          </w:tcPr>
          <w:p w14:paraId="59C062B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4498C95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3471294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00D8E36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2D80210E" w14:textId="1B97BE0F" w:rsidTr="006F2063">
        <w:tc>
          <w:tcPr>
            <w:tcW w:w="1295" w:type="dxa"/>
          </w:tcPr>
          <w:p w14:paraId="3AC567B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4227C46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AA6416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2762F34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1A75C236" w14:textId="1A1CE2F9" w:rsidTr="006F2063">
        <w:tc>
          <w:tcPr>
            <w:tcW w:w="1295" w:type="dxa"/>
          </w:tcPr>
          <w:p w14:paraId="17E5EFC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B2B90D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161284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13C2E4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377B0DA" w14:textId="5CC93F3D" w:rsidTr="006F2063">
        <w:tc>
          <w:tcPr>
            <w:tcW w:w="1295" w:type="dxa"/>
          </w:tcPr>
          <w:p w14:paraId="0011618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5D8545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4728AEA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2F8BE1A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729E8B9A" w14:textId="245D6D83" w:rsidTr="006F2063">
        <w:tc>
          <w:tcPr>
            <w:tcW w:w="1295" w:type="dxa"/>
          </w:tcPr>
          <w:p w14:paraId="0746720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49064F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227DFE9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2F3EEEE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7E60D207" w14:textId="1C5F726D" w:rsidTr="006F2063">
        <w:tc>
          <w:tcPr>
            <w:tcW w:w="1295" w:type="dxa"/>
          </w:tcPr>
          <w:p w14:paraId="0EE4712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CD5766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542C1EB7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4B5920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B363425" w14:textId="14AF9C2A" w:rsidTr="006F2063">
        <w:tc>
          <w:tcPr>
            <w:tcW w:w="1295" w:type="dxa"/>
          </w:tcPr>
          <w:p w14:paraId="651851C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7106B10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28C198E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3006C2A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23ACE8C0" w14:textId="0E65B6B8" w:rsidTr="006F2063">
        <w:tc>
          <w:tcPr>
            <w:tcW w:w="1295" w:type="dxa"/>
          </w:tcPr>
          <w:p w14:paraId="7692450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646F6D0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21B6314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F1F599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1A3E37B9" w14:textId="20BD61F5" w:rsidTr="006F2063">
        <w:tc>
          <w:tcPr>
            <w:tcW w:w="1295" w:type="dxa"/>
          </w:tcPr>
          <w:p w14:paraId="66261D3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F3B863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998F7E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C63B4F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2471FE72" w14:textId="38225414" w:rsidTr="006F2063">
        <w:tc>
          <w:tcPr>
            <w:tcW w:w="1295" w:type="dxa"/>
          </w:tcPr>
          <w:p w14:paraId="0C9747A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2A3E5E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4B860EF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8004FC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7158017E" w14:textId="5F00FD80" w:rsidTr="006F2063">
        <w:tc>
          <w:tcPr>
            <w:tcW w:w="1295" w:type="dxa"/>
          </w:tcPr>
          <w:p w14:paraId="2CBF041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70C10A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4E71ED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409F58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7A6F6F33" w14:textId="4D1D6109" w:rsidTr="006F2063">
        <w:tc>
          <w:tcPr>
            <w:tcW w:w="1295" w:type="dxa"/>
          </w:tcPr>
          <w:p w14:paraId="655C418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1F49C33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BD3B8A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7B206F0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1B121896" w14:textId="265175A8" w:rsidTr="006F2063">
        <w:tc>
          <w:tcPr>
            <w:tcW w:w="1295" w:type="dxa"/>
          </w:tcPr>
          <w:p w14:paraId="397A325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1FEB1B1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197BEEA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E1B746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5D8387D" w14:textId="1E4CE950" w:rsidTr="006F2063">
        <w:tc>
          <w:tcPr>
            <w:tcW w:w="1295" w:type="dxa"/>
          </w:tcPr>
          <w:p w14:paraId="360CBBD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218E644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EA9840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079F526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75A8180B" w14:textId="0628A63D" w:rsidTr="006F2063">
        <w:tc>
          <w:tcPr>
            <w:tcW w:w="1295" w:type="dxa"/>
          </w:tcPr>
          <w:p w14:paraId="0B38C35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1BAA473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E7A7FF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607E38D1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01BB4960" w14:textId="65568EC7" w:rsidTr="006F2063">
        <w:tc>
          <w:tcPr>
            <w:tcW w:w="1295" w:type="dxa"/>
          </w:tcPr>
          <w:p w14:paraId="7EBD9C4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4B2109CA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4D8154A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44B054D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469972C1" w14:textId="3BB483B1" w:rsidTr="006F2063">
        <w:tc>
          <w:tcPr>
            <w:tcW w:w="1295" w:type="dxa"/>
          </w:tcPr>
          <w:p w14:paraId="0F3DF35C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56ADBE1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62636E3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72CFC3D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17222C03" w14:textId="33D568F5" w:rsidTr="006F2063">
        <w:tc>
          <w:tcPr>
            <w:tcW w:w="1295" w:type="dxa"/>
          </w:tcPr>
          <w:p w14:paraId="73CA439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190027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7CBBB74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1D284CB5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06D3ADFE" w14:textId="2E137D18" w:rsidTr="006F2063">
        <w:tc>
          <w:tcPr>
            <w:tcW w:w="1295" w:type="dxa"/>
          </w:tcPr>
          <w:p w14:paraId="1C56756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3BE2ED66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0BBA3B00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3CB2C42E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384396A4" w14:textId="311CF6F9" w:rsidTr="006F2063">
        <w:tc>
          <w:tcPr>
            <w:tcW w:w="1295" w:type="dxa"/>
          </w:tcPr>
          <w:p w14:paraId="390E5639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760E8D7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275535F8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3F3B7544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6F2063" w:rsidRPr="00687E37" w14:paraId="62B64BF7" w14:textId="670E7E21" w:rsidTr="006F2063">
        <w:tc>
          <w:tcPr>
            <w:tcW w:w="1295" w:type="dxa"/>
          </w:tcPr>
          <w:p w14:paraId="043EE7B3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3742" w:type="dxa"/>
          </w:tcPr>
          <w:p w14:paraId="7C4B77C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705" w:type="dxa"/>
          </w:tcPr>
          <w:p w14:paraId="763FA8AB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4166" w:type="dxa"/>
          </w:tcPr>
          <w:p w14:paraId="32099C52" w14:textId="77777777" w:rsidR="006F2063" w:rsidRPr="00687E37" w:rsidRDefault="006F2063" w:rsidP="003B0047">
            <w:pPr>
              <w:spacing w:line="360" w:lineRule="auto"/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</w:tbl>
    <w:p w14:paraId="068D3EAB" w14:textId="77777777" w:rsidR="00595B8C" w:rsidRPr="00687E37" w:rsidRDefault="00595B8C" w:rsidP="00277469">
      <w:pPr>
        <w:ind w:right="1"/>
        <w:rPr>
          <w:lang w:val="de-DE"/>
        </w:rPr>
      </w:pPr>
    </w:p>
    <w:sectPr w:rsidR="00595B8C" w:rsidRPr="00687E37" w:rsidSect="00697276">
      <w:headerReference w:type="default" r:id="rId9"/>
      <w:pgSz w:w="16838" w:h="11906" w:orient="landscape"/>
      <w:pgMar w:top="1276" w:right="1417" w:bottom="84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A1F85" w14:textId="77777777" w:rsidR="00DC0BFF" w:rsidRDefault="00DC0BFF" w:rsidP="00595B8C">
      <w:r>
        <w:separator/>
      </w:r>
    </w:p>
  </w:endnote>
  <w:endnote w:type="continuationSeparator" w:id="0">
    <w:p w14:paraId="4DCDD139" w14:textId="77777777" w:rsidR="00DC0BFF" w:rsidRDefault="00DC0BFF" w:rsidP="00595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65682" w14:textId="77777777" w:rsidR="00DC0BFF" w:rsidRDefault="00DC0BFF" w:rsidP="00595B8C">
      <w:r>
        <w:separator/>
      </w:r>
    </w:p>
  </w:footnote>
  <w:footnote w:type="continuationSeparator" w:id="0">
    <w:p w14:paraId="2D326498" w14:textId="77777777" w:rsidR="00DC0BFF" w:rsidRDefault="00DC0BFF" w:rsidP="00595B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BAD63" w14:textId="2ADD1D75" w:rsidR="00595B8C" w:rsidRPr="00275320" w:rsidRDefault="00275320" w:rsidP="00275320">
    <w:pPr>
      <w:pStyle w:val="Nagwek"/>
    </w:pPr>
    <w:r>
      <w:t>Alt Text Submission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BBE"/>
    <w:rsid w:val="000A0FA9"/>
    <w:rsid w:val="000F2292"/>
    <w:rsid w:val="0012005D"/>
    <w:rsid w:val="0014391C"/>
    <w:rsid w:val="00215907"/>
    <w:rsid w:val="00275320"/>
    <w:rsid w:val="00277469"/>
    <w:rsid w:val="002D7D70"/>
    <w:rsid w:val="00324068"/>
    <w:rsid w:val="00340ACC"/>
    <w:rsid w:val="003B0047"/>
    <w:rsid w:val="004D3865"/>
    <w:rsid w:val="00541823"/>
    <w:rsid w:val="00595B8C"/>
    <w:rsid w:val="005D7900"/>
    <w:rsid w:val="00687E37"/>
    <w:rsid w:val="00697276"/>
    <w:rsid w:val="006B55B6"/>
    <w:rsid w:val="006F2063"/>
    <w:rsid w:val="00736D19"/>
    <w:rsid w:val="00781A1B"/>
    <w:rsid w:val="007C63F0"/>
    <w:rsid w:val="00822B4F"/>
    <w:rsid w:val="008C5275"/>
    <w:rsid w:val="008E6549"/>
    <w:rsid w:val="009075E0"/>
    <w:rsid w:val="009C301C"/>
    <w:rsid w:val="009C4732"/>
    <w:rsid w:val="00A504C6"/>
    <w:rsid w:val="00A91989"/>
    <w:rsid w:val="00AD1304"/>
    <w:rsid w:val="00B1066F"/>
    <w:rsid w:val="00DB2B88"/>
    <w:rsid w:val="00DC0BFF"/>
    <w:rsid w:val="00DF7BBE"/>
    <w:rsid w:val="00E80B1F"/>
    <w:rsid w:val="00F53D49"/>
    <w:rsid w:val="5CC6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EB742"/>
  <w15:chartTrackingRefBased/>
  <w15:docId w15:val="{6E1EE396-90B3-49AC-9C1F-C52BB0C37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5E0"/>
    <w:pPr>
      <w:spacing w:after="0" w:line="240" w:lineRule="auto"/>
    </w:pPr>
    <w:rPr>
      <w:rFonts w:ascii="Calibri" w:hAnsi="Calibri" w:cs="Times New Roman"/>
      <w:kern w:val="0"/>
      <w:szCs w:val="24"/>
      <w:lang w:val="en-GB" w:eastAsia="en-GB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autoRedefine/>
    <w:uiPriority w:val="99"/>
    <w:unhideWhenUsed/>
    <w:qFormat/>
    <w:rsid w:val="00B1066F"/>
    <w:rPr>
      <w:rFonts w:ascii="Times New Roman" w:hAnsi="Times New Roman"/>
      <w:sz w:val="20"/>
      <w:szCs w:val="20"/>
      <w:lang w:val="de-DE" w:eastAsia="fr-FR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066F"/>
    <w:rPr>
      <w:rFonts w:ascii="Times New Roman" w:hAnsi="Times New Roman" w:cs="Times New Roman"/>
      <w:kern w:val="0"/>
      <w:sz w:val="20"/>
      <w:szCs w:val="20"/>
      <w:lang w:eastAsia="fr-FR"/>
      <w14:ligatures w14:val="none"/>
    </w:rPr>
  </w:style>
  <w:style w:type="paragraph" w:customStyle="1" w:styleId="Formatvorlage4">
    <w:name w:val="Formatvorlage4"/>
    <w:basedOn w:val="Tekstkomentarza"/>
    <w:link w:val="Formatvorlage4Zchn"/>
    <w:autoRedefine/>
    <w:qFormat/>
    <w:rsid w:val="000F2292"/>
  </w:style>
  <w:style w:type="character" w:customStyle="1" w:styleId="Formatvorlage4Zchn">
    <w:name w:val="Formatvorlage4 Zchn"/>
    <w:basedOn w:val="TekstkomentarzaZnak"/>
    <w:link w:val="Formatvorlage4"/>
    <w:rsid w:val="000F2292"/>
    <w:rPr>
      <w:rFonts w:ascii="Times New Roman" w:hAnsi="Times New Roman" w:cs="Times New Roman"/>
      <w:kern w:val="0"/>
      <w:sz w:val="20"/>
      <w:szCs w:val="20"/>
      <w:lang w:eastAsia="fr-FR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95B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95B8C"/>
    <w:rPr>
      <w:rFonts w:ascii="Calibri" w:hAnsi="Calibri" w:cs="Times New Roman"/>
      <w:kern w:val="0"/>
      <w:szCs w:val="24"/>
      <w:lang w:val="en-GB" w:eastAsia="en-GB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95B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95B8C"/>
    <w:rPr>
      <w:rFonts w:ascii="Calibri" w:hAnsi="Calibri" w:cs="Times New Roman"/>
      <w:kern w:val="0"/>
      <w:szCs w:val="24"/>
      <w:lang w:val="en-GB" w:eastAsia="en-GB"/>
      <w14:ligatures w14:val="none"/>
    </w:rPr>
  </w:style>
  <w:style w:type="table" w:styleId="Tabela-Siatka">
    <w:name w:val="Table Grid"/>
    <w:basedOn w:val="Standardowy"/>
    <w:uiPriority w:val="39"/>
    <w:rsid w:val="00595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4391C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391C"/>
    <w:rPr>
      <w:rFonts w:ascii="Calibri" w:hAnsi="Calibri"/>
      <w:b/>
      <w:bCs/>
      <w:lang w:eastAsia="en-GB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391C"/>
    <w:rPr>
      <w:rFonts w:ascii="Calibri" w:hAnsi="Calibri" w:cs="Times New Roman"/>
      <w:b/>
      <w:bCs/>
      <w:kern w:val="0"/>
      <w:sz w:val="20"/>
      <w:szCs w:val="20"/>
      <w:lang w:val="en-GB" w:eastAsia="en-GB"/>
      <w14:ligatures w14:val="none"/>
    </w:rPr>
  </w:style>
  <w:style w:type="paragraph" w:customStyle="1" w:styleId="Formatvorlage3">
    <w:name w:val="Formatvorlage3"/>
    <w:basedOn w:val="Tekstkomentarza"/>
    <w:link w:val="Formatvorlage3Zchn"/>
    <w:autoRedefine/>
    <w:qFormat/>
    <w:rsid w:val="00B1066F"/>
  </w:style>
  <w:style w:type="character" w:customStyle="1" w:styleId="Formatvorlage3Zchn">
    <w:name w:val="Formatvorlage3 Zchn"/>
    <w:basedOn w:val="TekstkomentarzaZnak"/>
    <w:link w:val="Formatvorlage3"/>
    <w:rsid w:val="00B1066F"/>
    <w:rPr>
      <w:rFonts w:ascii="Times New Roman" w:hAnsi="Times New Roman" w:cs="Times New Roman"/>
      <w:kern w:val="0"/>
      <w:sz w:val="20"/>
      <w:szCs w:val="20"/>
      <w:lang w:eastAsia="fr-FR"/>
      <w14:ligatures w14:val="none"/>
    </w:rPr>
  </w:style>
  <w:style w:type="paragraph" w:customStyle="1" w:styleId="paragraph">
    <w:name w:val="paragraph"/>
    <w:basedOn w:val="Normalny"/>
    <w:rsid w:val="00324068"/>
    <w:pPr>
      <w:spacing w:before="100" w:beforeAutospacing="1" w:after="100" w:afterAutospacing="1"/>
    </w:pPr>
    <w:rPr>
      <w:rFonts w:ascii="Times New Roman" w:hAnsi="Times New Roman"/>
      <w:sz w:val="24"/>
      <w:lang w:val="de-DE" w:eastAsia="de-DE"/>
    </w:rPr>
  </w:style>
  <w:style w:type="character" w:customStyle="1" w:styleId="normaltextrun">
    <w:name w:val="normaltextrun"/>
    <w:basedOn w:val="Domylnaczcionkaakapitu"/>
    <w:rsid w:val="00324068"/>
  </w:style>
  <w:style w:type="character" w:customStyle="1" w:styleId="eop">
    <w:name w:val="eop"/>
    <w:basedOn w:val="Domylnaczcionkaakapitu"/>
    <w:rsid w:val="00324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31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342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632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245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198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309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452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660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554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898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13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99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561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86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180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48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66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21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999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52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6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578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96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4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535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82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0431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930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900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237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898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94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642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59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58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36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21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30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5057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02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442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24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707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62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410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763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242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45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54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00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905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882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134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56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4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912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82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29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155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53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rnefert\Downloads\BUCHTITEL_Bildunterschriften_Alternativtexte_241211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0a0931-a665-4f50-9cb8-5606434d3e8d">
      <Terms xmlns="http://schemas.microsoft.com/office/infopath/2007/PartnerControls"/>
    </lcf76f155ced4ddcb4097134ff3c332f>
    <TaxCatchAll xmlns="84ca03f6-44a3-4e5c-a9f7-5b982f516526" xsi:nil="true"/>
    <Status xmlns="bf0a0931-a665-4f50-9cb8-5606434d3e8d" xsi:nil="true"/>
    <Notiz xmlns="bf0a0931-a665-4f50-9cb8-5606434d3e8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B354E6EBDD69445AAA9A50F0F895ECF" ma:contentTypeVersion="15" ma:contentTypeDescription="Ein neues Dokument erstellen." ma:contentTypeScope="" ma:versionID="b440f5a74b6402d5e53262d2ee8fc167">
  <xsd:schema xmlns:xsd="http://www.w3.org/2001/XMLSchema" xmlns:xs="http://www.w3.org/2001/XMLSchema" xmlns:p="http://schemas.microsoft.com/office/2006/metadata/properties" xmlns:ns2="bf0a0931-a665-4f50-9cb8-5606434d3e8d" xmlns:ns3="84ca03f6-44a3-4e5c-a9f7-5b982f516526" targetNamespace="http://schemas.microsoft.com/office/2006/metadata/properties" ma:root="true" ma:fieldsID="3a78173cabcf82381edda33be5cc9b27" ns2:_="" ns3:_="">
    <xsd:import namespace="bf0a0931-a665-4f50-9cb8-5606434d3e8d"/>
    <xsd:import namespace="84ca03f6-44a3-4e5c-a9f7-5b982f5165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Status" minOccurs="0"/>
                <xsd:element ref="ns3:SharedWithUsers" minOccurs="0"/>
                <xsd:element ref="ns3:SharedWithDetails" minOccurs="0"/>
                <xsd:element ref="ns2:Notiz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0a0931-a665-4f50-9cb8-5606434d3e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21404309-2eaa-4fe6-baeb-65ffe56c95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Status" ma:index="16" nillable="true" ma:displayName="Status" ma:format="Dropdown" ma:internalName="Status">
      <xsd:simpleType>
        <xsd:restriction base="dms:Choice">
          <xsd:enumeration value="New"/>
          <xsd:enumeration value="In Progress"/>
          <xsd:enumeration value="Approved"/>
        </xsd:restriction>
      </xsd:simpleType>
    </xsd:element>
    <xsd:element name="Notiz" ma:index="19" nillable="true" ma:displayName="Notiz" ma:format="Dropdown" ma:internalName="Notiz">
      <xsd:simpleType>
        <xsd:restriction base="dms:Text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ca03f6-44a3-4e5c-a9f7-5b982f51652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9160fef-eafe-4fd6-90a9-573e5c6d3626}" ma:internalName="TaxCatchAll" ma:showField="CatchAllData" ma:web="84ca03f6-44a3-4e5c-a9f7-5b982f5165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BFE1AD-605B-4886-96A0-D2447F00D8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DE24FD-EDD6-4979-A387-6A74CED4AB6C}">
  <ds:schemaRefs>
    <ds:schemaRef ds:uri="http://schemas.microsoft.com/office/2006/metadata/properties"/>
    <ds:schemaRef ds:uri="http://schemas.microsoft.com/office/infopath/2007/PartnerControls"/>
    <ds:schemaRef ds:uri="bf0a0931-a665-4f50-9cb8-5606434d3e8d"/>
    <ds:schemaRef ds:uri="84ca03f6-44a3-4e5c-a9f7-5b982f516526"/>
  </ds:schemaRefs>
</ds:datastoreItem>
</file>

<file path=customXml/itemProps3.xml><?xml version="1.0" encoding="utf-8"?>
<ds:datastoreItem xmlns:ds="http://schemas.openxmlformats.org/officeDocument/2006/customXml" ds:itemID="{057FD128-0386-42AD-BEB1-4CBD0C20DD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0a0931-a665-4f50-9cb8-5606434d3e8d"/>
    <ds:schemaRef ds:uri="84ca03f6-44a3-4e5c-a9f7-5b982f5165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BUCHTITEL_Bildunterschriften_Alternativtexte_241211.dotx</Template>
  <TotalTime>1</TotalTime>
  <Pages>5</Pages>
  <Words>83</Words>
  <Characters>500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ZURAWSKA-SETA, Ewa</cp:lastModifiedBy>
  <cp:revision>3</cp:revision>
  <dcterms:created xsi:type="dcterms:W3CDTF">2026-05-13T18:56:00Z</dcterms:created>
  <dcterms:modified xsi:type="dcterms:W3CDTF">2026-06-02T15:14:00Z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0x0101000B354E6EBDD69445AAA9A50F0F895ECF</vt:lpwstr>
  </property>
</Properties>
</file>